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003" w:rsidRPr="000F3B28" w:rsidRDefault="005561A8" w:rsidP="004F660D">
      <w:pPr>
        <w:ind w:left="7513"/>
        <w:rPr>
          <w:rFonts w:ascii="Times New Roman" w:hAnsi="Times New Roman"/>
          <w:b/>
          <w:color w:val="595959"/>
        </w:rPr>
      </w:pPr>
      <w:bookmarkStart w:id="0" w:name="_GoBack"/>
      <w:bookmarkEnd w:id="0"/>
      <w:r w:rsidRPr="00CD0E30">
        <w:rPr>
          <w:rFonts w:ascii="Times New Roman" w:hAnsi="Times New Roman"/>
          <w:b/>
          <w:color w:val="595959"/>
          <w:sz w:val="28"/>
          <w:szCs w:val="28"/>
        </w:rPr>
        <w:t>163062, г. Архангельск, ул. Воронина, д. 34 Технологический колледж Императора Петра I</w:t>
      </w:r>
      <w:r w:rsidR="000F3B28">
        <w:rPr>
          <w:rFonts w:ascii="Times New Roman" w:hAnsi="Times New Roman"/>
          <w:b/>
          <w:color w:val="595959"/>
          <w:sz w:val="28"/>
          <w:szCs w:val="28"/>
        </w:rPr>
        <w:t xml:space="preserve">, </w:t>
      </w:r>
      <w:r w:rsidR="000F3B28" w:rsidRPr="000F3B28">
        <w:rPr>
          <w:rFonts w:ascii="Times New Roman" w:hAnsi="Times New Roman"/>
          <w:b/>
          <w:color w:val="595959"/>
          <w:sz w:val="20"/>
          <w:szCs w:val="20"/>
        </w:rPr>
        <w:t>регистрация участников, подавших заявки, с 9 до 9-40 2 марта 2019</w:t>
      </w:r>
      <w:r w:rsidR="000F3B28">
        <w:rPr>
          <w:rFonts w:ascii="Times New Roman" w:hAnsi="Times New Roman"/>
          <w:b/>
          <w:color w:val="595959"/>
          <w:sz w:val="20"/>
          <w:szCs w:val="20"/>
        </w:rPr>
        <w:t>.</w:t>
      </w: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Default="004F660D" w:rsidP="004F660D">
      <w:pPr>
        <w:ind w:left="7513"/>
        <w:rPr>
          <w:sz w:val="38"/>
          <w:szCs w:val="38"/>
        </w:rPr>
      </w:pPr>
    </w:p>
    <w:p w:rsidR="004F660D" w:rsidRPr="004F660D" w:rsidRDefault="003D2DA7" w:rsidP="004F660D">
      <w:pPr>
        <w:ind w:left="7513"/>
        <w:rPr>
          <w:sz w:val="38"/>
          <w:szCs w:val="38"/>
        </w:rPr>
      </w:pPr>
      <w:hyperlink r:id="rId6" w:history="1">
        <w:r w:rsidR="005561A8" w:rsidRPr="005561A8">
          <w:rPr>
            <w:rStyle w:val="a9"/>
            <w:sz w:val="28"/>
            <w:szCs w:val="28"/>
          </w:rPr>
          <w:t>sekr@arhen.ru</w:t>
        </w:r>
      </w:hyperlink>
      <w:r w:rsidR="005561A8" w:rsidRPr="005561A8">
        <w:rPr>
          <w:sz w:val="28"/>
          <w:szCs w:val="28"/>
        </w:rPr>
        <w:t xml:space="preserve">, </w:t>
      </w:r>
      <w:hyperlink r:id="rId7" w:history="1">
        <w:r w:rsidR="005561A8" w:rsidRPr="005561A8">
          <w:rPr>
            <w:rStyle w:val="a9"/>
            <w:sz w:val="28"/>
            <w:szCs w:val="28"/>
          </w:rPr>
          <w:t>priem@arhen.ru</w:t>
        </w:r>
      </w:hyperlink>
    </w:p>
    <w:sectPr w:rsidR="004F660D" w:rsidRPr="004F660D" w:rsidSect="004F660D">
      <w:headerReference w:type="default" r:id="rId8"/>
      <w:pgSz w:w="16839" w:h="23814" w:code="8"/>
      <w:pgMar w:top="1105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DA7" w:rsidRDefault="003D2DA7" w:rsidP="004F660D">
      <w:pPr>
        <w:spacing w:after="0" w:line="240" w:lineRule="auto"/>
      </w:pPr>
      <w:r>
        <w:separator/>
      </w:r>
    </w:p>
  </w:endnote>
  <w:endnote w:type="continuationSeparator" w:id="0">
    <w:p w:rsidR="003D2DA7" w:rsidRDefault="003D2DA7" w:rsidP="004F6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DA7" w:rsidRDefault="003D2DA7" w:rsidP="004F660D">
      <w:pPr>
        <w:spacing w:after="0" w:line="240" w:lineRule="auto"/>
      </w:pPr>
      <w:r>
        <w:separator/>
      </w:r>
    </w:p>
  </w:footnote>
  <w:footnote w:type="continuationSeparator" w:id="0">
    <w:p w:rsidR="003D2DA7" w:rsidRDefault="003D2DA7" w:rsidP="004F6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0D" w:rsidRPr="004F660D" w:rsidRDefault="00D556E6">
    <w:pPr>
      <w:pStyle w:val="a3"/>
      <w:rPr>
        <w:b/>
      </w:rPr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-457200</wp:posOffset>
          </wp:positionV>
          <wp:extent cx="10696575" cy="15144750"/>
          <wp:effectExtent l="0" t="0" r="9525" b="0"/>
          <wp:wrapNone/>
          <wp:docPr id="5" name="Рисунок 5" descr="mrsk_olimpiada_2019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rsk_olimpiada_2019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5144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FC3"/>
    <w:rsid w:val="000F3B28"/>
    <w:rsid w:val="0032769C"/>
    <w:rsid w:val="003D2DA7"/>
    <w:rsid w:val="004F660D"/>
    <w:rsid w:val="0051614A"/>
    <w:rsid w:val="00524E81"/>
    <w:rsid w:val="005561A8"/>
    <w:rsid w:val="005A387E"/>
    <w:rsid w:val="00735003"/>
    <w:rsid w:val="00921F00"/>
    <w:rsid w:val="00937D67"/>
    <w:rsid w:val="0098754A"/>
    <w:rsid w:val="009E3FA6"/>
    <w:rsid w:val="00B57F9F"/>
    <w:rsid w:val="00B64E23"/>
    <w:rsid w:val="00B6588D"/>
    <w:rsid w:val="00CD0E30"/>
    <w:rsid w:val="00D556E6"/>
    <w:rsid w:val="00D93BD5"/>
    <w:rsid w:val="00E50FC3"/>
    <w:rsid w:val="00E72F7F"/>
    <w:rsid w:val="00FF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FAFC02-A682-41A3-8A84-39C1E882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F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6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rsid w:val="004F660D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4F6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rsid w:val="004F660D"/>
    <w:rPr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4F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4F660D"/>
    <w:rPr>
      <w:rFonts w:ascii="Tahoma" w:hAnsi="Tahoma" w:cs="Tahoma"/>
      <w:sz w:val="16"/>
      <w:szCs w:val="16"/>
    </w:rPr>
  </w:style>
  <w:style w:type="character" w:styleId="a9">
    <w:name w:val="Hyperlink"/>
    <w:uiPriority w:val="99"/>
    <w:semiHidden/>
    <w:unhideWhenUsed/>
    <w:rsid w:val="00556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iem@arhen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kr@arhen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ha4008\AppData\Local\Microsoft\Windows\INetCache\Content.Outlook\WQFQ104M\&#1055;&#1083;&#1072;&#1082;&#1072;&#1090;-%20&#1054;&#1083;&#1080;&#1084;&#1087;&#1080;&#1072;&#1076;&#1072;%20&#1056;&#1086;&#1089;&#1089;&#1077;&#109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Плакат- Олимпиада Россети</Template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Северо-Запада</Company>
  <LinksUpToDate>false</LinksUpToDate>
  <CharactersWithSpaces>272</CharactersWithSpaces>
  <SharedDoc>false</SharedDoc>
  <HLinks>
    <vt:vector size="12" baseType="variant">
      <vt:variant>
        <vt:i4>196644</vt:i4>
      </vt:variant>
      <vt:variant>
        <vt:i4>3</vt:i4>
      </vt:variant>
      <vt:variant>
        <vt:i4>0</vt:i4>
      </vt:variant>
      <vt:variant>
        <vt:i4>5</vt:i4>
      </vt:variant>
      <vt:variant>
        <vt:lpwstr>mailto:priem@arhen.ru</vt:lpwstr>
      </vt:variant>
      <vt:variant>
        <vt:lpwstr/>
      </vt:variant>
      <vt:variant>
        <vt:i4>7733320</vt:i4>
      </vt:variant>
      <vt:variant>
        <vt:i4>0</vt:i4>
      </vt:variant>
      <vt:variant>
        <vt:i4>0</vt:i4>
      </vt:variant>
      <vt:variant>
        <vt:i4>5</vt:i4>
      </vt:variant>
      <vt:variant>
        <vt:lpwstr>mailto:sekr@arhen.ru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Голованов Андрей Михайлович</dc:creator>
  <cp:keywords/>
  <cp:lastModifiedBy>Скорнякова Ольга Сергеевна</cp:lastModifiedBy>
  <cp:revision>2</cp:revision>
  <dcterms:created xsi:type="dcterms:W3CDTF">2019-02-12T07:14:00Z</dcterms:created>
  <dcterms:modified xsi:type="dcterms:W3CDTF">2019-02-12T07:14:00Z</dcterms:modified>
</cp:coreProperties>
</file>