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E73" w:rsidRDefault="00517E73" w:rsidP="001134B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 xml:space="preserve">Областной заочный конкурс детского творчества </w:t>
      </w:r>
    </w:p>
    <w:p w:rsidR="00517E73" w:rsidRPr="0002735C" w:rsidRDefault="00517E73" w:rsidP="001134B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«Сказка ложь, да в ней намёк…»</w:t>
      </w:r>
    </w:p>
    <w:p w:rsidR="00517E73" w:rsidRDefault="00517E73" w:rsidP="001134BD">
      <w:pPr>
        <w:spacing w:line="240" w:lineRule="auto"/>
        <w:jc w:val="center"/>
        <w:rPr>
          <w:rFonts w:ascii="Times New Roman" w:hAnsi="Times New Roman"/>
          <w:b/>
          <w:sz w:val="50"/>
          <w:szCs w:val="50"/>
        </w:rPr>
      </w:pPr>
    </w:p>
    <w:p w:rsidR="00517E73" w:rsidRDefault="00517E73" w:rsidP="001134BD">
      <w:pPr>
        <w:spacing w:line="240" w:lineRule="auto"/>
        <w:jc w:val="center"/>
        <w:rPr>
          <w:rFonts w:ascii="Times New Roman" w:hAnsi="Times New Roman"/>
          <w:b/>
          <w:sz w:val="50"/>
          <w:szCs w:val="50"/>
        </w:rPr>
      </w:pPr>
    </w:p>
    <w:p w:rsidR="00517E73" w:rsidRDefault="00517E73" w:rsidP="001134BD">
      <w:pPr>
        <w:spacing w:line="240" w:lineRule="auto"/>
        <w:jc w:val="center"/>
        <w:rPr>
          <w:rFonts w:ascii="Times New Roman" w:hAnsi="Times New Roman"/>
          <w:b/>
          <w:sz w:val="50"/>
          <w:szCs w:val="50"/>
        </w:rPr>
      </w:pPr>
    </w:p>
    <w:p w:rsidR="00517E73" w:rsidRDefault="00517E73" w:rsidP="001134BD">
      <w:pPr>
        <w:spacing w:line="240" w:lineRule="auto"/>
        <w:jc w:val="center"/>
        <w:rPr>
          <w:rFonts w:ascii="Times New Roman" w:hAnsi="Times New Roman"/>
          <w:b/>
          <w:sz w:val="50"/>
          <w:szCs w:val="50"/>
        </w:rPr>
      </w:pPr>
    </w:p>
    <w:p w:rsidR="00517E73" w:rsidRDefault="00517E73" w:rsidP="001134BD">
      <w:pPr>
        <w:spacing w:line="240" w:lineRule="auto"/>
        <w:jc w:val="center"/>
        <w:rPr>
          <w:rFonts w:ascii="Times New Roman" w:hAnsi="Times New Roman"/>
          <w:b/>
          <w:sz w:val="50"/>
          <w:szCs w:val="50"/>
        </w:rPr>
      </w:pPr>
    </w:p>
    <w:p w:rsidR="00517E73" w:rsidRPr="0002735C" w:rsidRDefault="00517E73" w:rsidP="001134BD">
      <w:pPr>
        <w:spacing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02735C">
        <w:rPr>
          <w:rFonts w:ascii="Times New Roman" w:hAnsi="Times New Roman"/>
          <w:b/>
          <w:sz w:val="48"/>
          <w:szCs w:val="48"/>
        </w:rPr>
        <w:t xml:space="preserve">Сказочная история о том, </w:t>
      </w:r>
    </w:p>
    <w:p w:rsidR="00517E73" w:rsidRPr="0002735C" w:rsidRDefault="00517E73" w:rsidP="001134BD">
      <w:pPr>
        <w:spacing w:line="240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как Деда с Б</w:t>
      </w:r>
      <w:r w:rsidRPr="0002735C">
        <w:rPr>
          <w:rFonts w:ascii="Times New Roman" w:hAnsi="Times New Roman"/>
          <w:b/>
          <w:sz w:val="48"/>
          <w:szCs w:val="48"/>
        </w:rPr>
        <w:t xml:space="preserve">абой </w:t>
      </w:r>
    </w:p>
    <w:p w:rsidR="00517E73" w:rsidRDefault="00517E73" w:rsidP="007D3DF6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02735C">
        <w:rPr>
          <w:rFonts w:ascii="Times New Roman" w:hAnsi="Times New Roman"/>
          <w:b/>
          <w:sz w:val="48"/>
          <w:szCs w:val="48"/>
        </w:rPr>
        <w:t>финансовой грамоте учили…</w:t>
      </w:r>
    </w:p>
    <w:p w:rsidR="00517E73" w:rsidRDefault="00517E73" w:rsidP="007D3DF6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517E73" w:rsidRDefault="00517E73" w:rsidP="007D3DF6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517E73" w:rsidRDefault="00517E73" w:rsidP="0002735C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17E73" w:rsidRDefault="00517E73" w:rsidP="0002735C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17E73" w:rsidRDefault="00517E73" w:rsidP="0002735C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17E73" w:rsidRDefault="00517E73" w:rsidP="0002735C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автор: Харлова Вероника</w:t>
      </w:r>
    </w:p>
    <w:p w:rsidR="00517E73" w:rsidRDefault="00517E73" w:rsidP="0002735C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образовательная организация: ГБОУ АО АСШИ №1</w:t>
      </w:r>
    </w:p>
    <w:p w:rsidR="00517E73" w:rsidRDefault="00517E73" w:rsidP="0002735C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17E73" w:rsidRDefault="00517E73" w:rsidP="0002735C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17E73" w:rsidRDefault="00517E73" w:rsidP="0002735C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17E73" w:rsidRDefault="00517E73" w:rsidP="0002735C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17E73" w:rsidRDefault="00517E73" w:rsidP="0002735C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17E73" w:rsidRDefault="00517E73" w:rsidP="0002735C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17E73" w:rsidRDefault="00517E73" w:rsidP="0002735C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17E73" w:rsidRDefault="00517E73" w:rsidP="0002735C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17E73" w:rsidRDefault="00517E73" w:rsidP="0002735C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17E73" w:rsidRDefault="00517E73" w:rsidP="0002735C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17E73" w:rsidRDefault="00517E73" w:rsidP="0002735C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17E73" w:rsidRDefault="00517E73" w:rsidP="0002735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2017 год</w:t>
      </w:r>
    </w:p>
    <w:p w:rsidR="00517E73" w:rsidRPr="001134BD" w:rsidRDefault="00517E73" w:rsidP="00B163E7">
      <w:pPr>
        <w:spacing w:after="0" w:line="240" w:lineRule="auto"/>
        <w:ind w:left="2124" w:firstLine="708"/>
        <w:jc w:val="center"/>
        <w:rPr>
          <w:rFonts w:ascii="Times New Roman" w:hAnsi="Times New Roman"/>
          <w:sz w:val="28"/>
          <w:szCs w:val="28"/>
        </w:rPr>
      </w:pPr>
      <w:r w:rsidRPr="007D3DF6">
        <w:rPr>
          <w:rFonts w:ascii="Times New Roman" w:hAnsi="Times New Roman"/>
          <w:b/>
          <w:sz w:val="50"/>
          <w:szCs w:val="50"/>
        </w:rPr>
        <w:br w:type="page"/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4" o:spid="_x0000_s1026" type="#_x0000_t75" alt="http://illustrators.ru/uploads/illustration/image/4052/main_4052_original.jpg" style="position:absolute;left:0;text-align:left;margin-left:-.3pt;margin-top:.55pt;width:189.3pt;height:142.2pt;z-index:-251664896;visibility:visible">
            <v:imagedata r:id="rId7" o:title=""/>
          </v:shape>
        </w:pict>
      </w:r>
      <w:r w:rsidRPr="001134BD">
        <w:rPr>
          <w:rFonts w:ascii="Times New Roman" w:hAnsi="Times New Roman"/>
          <w:sz w:val="28"/>
          <w:szCs w:val="28"/>
        </w:rPr>
        <w:t>В селе Сказкином – избушка.</w:t>
      </w:r>
    </w:p>
    <w:p w:rsidR="00517E73" w:rsidRPr="001134BD" w:rsidRDefault="00517E73" w:rsidP="00B163E7">
      <w:pPr>
        <w:spacing w:after="0" w:line="240" w:lineRule="auto"/>
        <w:ind w:left="2124" w:firstLine="708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Кура там живет, несушка,</w:t>
      </w:r>
    </w:p>
    <w:p w:rsidR="00517E73" w:rsidRPr="001134BD" w:rsidRDefault="00517E73" w:rsidP="00B163E7">
      <w:pPr>
        <w:spacing w:after="0" w:line="240" w:lineRule="auto"/>
        <w:ind w:left="2124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ещё и Бабка, Д</w:t>
      </w:r>
      <w:r w:rsidRPr="001134BD">
        <w:rPr>
          <w:rFonts w:ascii="Times New Roman" w:hAnsi="Times New Roman"/>
          <w:sz w:val="28"/>
          <w:szCs w:val="28"/>
        </w:rPr>
        <w:t>ед -</w:t>
      </w:r>
    </w:p>
    <w:p w:rsidR="00517E73" w:rsidRPr="001134BD" w:rsidRDefault="00517E73" w:rsidP="00B163E7">
      <w:pPr>
        <w:spacing w:after="0" w:line="240" w:lineRule="auto"/>
        <w:ind w:left="2124" w:firstLine="708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Им уже немало лет.</w:t>
      </w:r>
    </w:p>
    <w:p w:rsidR="00517E73" w:rsidRPr="001134BD" w:rsidRDefault="00517E73" w:rsidP="007D3D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7E73" w:rsidRPr="001134BD" w:rsidRDefault="00517E73" w:rsidP="00B163E7">
      <w:pPr>
        <w:spacing w:after="0" w:line="240" w:lineRule="auto"/>
        <w:ind w:left="2124" w:firstLine="708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Радость? Горе? Не беда!</w:t>
      </w:r>
    </w:p>
    <w:p w:rsidR="00517E73" w:rsidRPr="001134BD" w:rsidRDefault="00517E73" w:rsidP="00B163E7">
      <w:pPr>
        <w:spacing w:after="0" w:line="240" w:lineRule="auto"/>
        <w:ind w:left="2124" w:firstLine="708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Чудо в сказке есть всегда!</w:t>
      </w:r>
    </w:p>
    <w:p w:rsidR="00517E73" w:rsidRPr="001134BD" w:rsidRDefault="00517E73" w:rsidP="00B163E7">
      <w:pPr>
        <w:spacing w:after="0" w:line="240" w:lineRule="auto"/>
        <w:ind w:left="2124" w:firstLine="708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На него чтоб подивиться,</w:t>
      </w:r>
    </w:p>
    <w:p w:rsidR="00517E73" w:rsidRPr="001134BD" w:rsidRDefault="00517E73" w:rsidP="00B163E7">
      <w:pPr>
        <w:spacing w:after="0" w:line="240" w:lineRule="auto"/>
        <w:ind w:left="2124" w:firstLine="708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Надо в сказке очутиться,</w:t>
      </w:r>
    </w:p>
    <w:p w:rsidR="00517E73" w:rsidRPr="001134BD" w:rsidRDefault="00517E73" w:rsidP="00B163E7">
      <w:pPr>
        <w:spacing w:after="0" w:line="240" w:lineRule="auto"/>
        <w:ind w:left="2124" w:firstLine="708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В доброй сказке – невеличке.</w:t>
      </w:r>
    </w:p>
    <w:p w:rsidR="00517E73" w:rsidRPr="001134BD" w:rsidRDefault="00517E73" w:rsidP="00B163E7">
      <w:pPr>
        <w:spacing w:after="0" w:line="240" w:lineRule="auto"/>
        <w:ind w:left="2124"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7" type="#_x0000_t75" style="position:absolute;left:0;text-align:left;margin-left:126pt;margin-top:-.25pt;width:3in;height:145.5pt;z-index:-251665920">
            <v:imagedata r:id="rId8" o:title=""/>
          </v:shape>
        </w:pict>
      </w:r>
      <w:r w:rsidRPr="001134BD">
        <w:rPr>
          <w:rFonts w:ascii="Times New Roman" w:hAnsi="Times New Roman"/>
          <w:sz w:val="28"/>
          <w:szCs w:val="28"/>
        </w:rPr>
        <w:t>Перелистывай страничку!</w:t>
      </w:r>
    </w:p>
    <w:p w:rsidR="00517E73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7E73" w:rsidRDefault="00517E73" w:rsidP="001134B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7E73" w:rsidRDefault="00517E73" w:rsidP="001134B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7E73" w:rsidRDefault="00517E73" w:rsidP="001134B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7E73" w:rsidRDefault="00517E73" w:rsidP="001134B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7E73" w:rsidRDefault="00517E73" w:rsidP="001134B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7E73" w:rsidRPr="001134BD" w:rsidRDefault="00517E73" w:rsidP="001134B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***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8" type="#_x0000_t75" style="position:absolute;left:0;text-align:left;margin-left:-18pt;margin-top:3pt;width:135pt;height:126pt;z-index:-251663872">
            <v:imagedata r:id="rId9" o:title=""/>
          </v:shape>
        </w:pict>
      </w:r>
      <w:r w:rsidRPr="001134BD">
        <w:rPr>
          <w:rFonts w:ascii="Times New Roman" w:hAnsi="Times New Roman"/>
          <w:sz w:val="28"/>
          <w:szCs w:val="28"/>
        </w:rPr>
        <w:t>… Курочка Ряба, клёвая птичка,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Деду и Бабе снесла яичко.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Да яичко не простое,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Не поверишь – золотое!</w:t>
      </w:r>
    </w:p>
    <w:p w:rsidR="00517E73" w:rsidRPr="001134BD" w:rsidRDefault="00517E73" w:rsidP="007D3D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5" o:spid="_x0000_s1029" type="#_x0000_t75" alt="http://static9.depositphotos.com/1001418/1099/v/450/depositphotos_10997039-stock-illustration-happy-cute-grandparents-together.jpg" style="position:absolute;left:0;text-align:left;margin-left:324pt;margin-top:3.5pt;width:2in;height:2in;z-index:-251655680;visibility:visible">
            <v:imagedata r:id="rId10" o:title=""/>
          </v:shape>
        </w:pict>
      </w:r>
      <w:r w:rsidRPr="001134BD">
        <w:rPr>
          <w:rFonts w:ascii="Times New Roman" w:hAnsi="Times New Roman"/>
          <w:sz w:val="28"/>
          <w:szCs w:val="28"/>
        </w:rPr>
        <w:t>Пляшет Дед, и Баба рада: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Нам на старость лет награда.</w:t>
      </w:r>
      <w:r w:rsidRPr="00B163E7">
        <w:rPr>
          <w:noProof/>
          <w:lang w:eastAsia="ru-RU"/>
        </w:rPr>
        <w:t xml:space="preserve"> 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Сколько денег привалило!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И на шубу, и на мыло…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Знать, поможет нам яйцо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Починить теперь крыльцо!</w:t>
      </w:r>
    </w:p>
    <w:p w:rsidR="00517E73" w:rsidRPr="001134BD" w:rsidRDefault="00517E73" w:rsidP="007D3D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Можно деньги не считать,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2" o:spid="_x0000_s1030" type="#_x0000_t75" alt="http://multkadr.at.ua/_ld/4/70026509.jpg" style="position:absolute;left:0;text-align:left;margin-left:-45pt;margin-top:.7pt;width:180.3pt;height:189pt;z-index:-251662848;visibility:visible">
            <v:imagedata r:id="rId11" o:title=""/>
          </v:shape>
        </w:pict>
      </w:r>
      <w:r>
        <w:rPr>
          <w:rFonts w:ascii="Times New Roman" w:hAnsi="Times New Roman"/>
          <w:sz w:val="28"/>
          <w:szCs w:val="28"/>
        </w:rPr>
        <w:t>Всё</w:t>
      </w:r>
      <w:r w:rsidRPr="001134BD">
        <w:rPr>
          <w:rFonts w:ascii="Times New Roman" w:hAnsi="Times New Roman"/>
          <w:sz w:val="28"/>
          <w:szCs w:val="28"/>
        </w:rPr>
        <w:t xml:space="preserve"> что хочешь покупать: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- юбку, блузу и жилет,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- самокат, велосипед,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- колбасу, икру и торты,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- галстук, запонки и шорты!</w:t>
      </w:r>
    </w:p>
    <w:p w:rsidR="00517E73" w:rsidRPr="001134BD" w:rsidRDefault="00517E73" w:rsidP="007D3D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Возмущё</w:t>
      </w:r>
      <w:r w:rsidRPr="001134BD">
        <w:rPr>
          <w:rFonts w:ascii="Times New Roman" w:hAnsi="Times New Roman"/>
          <w:sz w:val="28"/>
          <w:szCs w:val="28"/>
        </w:rPr>
        <w:t>нно Кура квохчет,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Слово молвить она хочет: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- Сколько лет уже живёте,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А до сути не дойдёте…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Поучить мне вас придётся,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6" o:spid="_x0000_s1031" type="#_x0000_t75" alt="http://i008.radikal.ru/1101/b0/23c27ce7fcd8.jpg" style="position:absolute;left:0;text-align:left;margin-left:333pt;margin-top:-10.25pt;width:166.5pt;height:133.9pt;z-index:-251653632;visibility:visible">
            <v:imagedata r:id="rId12" o:title=""/>
          </v:shape>
        </w:pict>
      </w:r>
      <w:r>
        <w:rPr>
          <w:rFonts w:ascii="Times New Roman" w:hAnsi="Times New Roman"/>
          <w:sz w:val="28"/>
          <w:szCs w:val="28"/>
        </w:rPr>
        <w:t>Раз уж вам никак неймё</w:t>
      </w:r>
      <w:r w:rsidRPr="001134BD">
        <w:rPr>
          <w:rFonts w:ascii="Times New Roman" w:hAnsi="Times New Roman"/>
          <w:sz w:val="28"/>
          <w:szCs w:val="28"/>
        </w:rPr>
        <w:t>тся.</w:t>
      </w:r>
    </w:p>
    <w:p w:rsidR="00517E73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Нет финансовым терзаньям,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Усмиряйте-ка желанья!</w:t>
      </w:r>
    </w:p>
    <w:p w:rsidR="00517E73" w:rsidRPr="001134BD" w:rsidRDefault="00517E73" w:rsidP="007D3D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банк надё</w:t>
      </w:r>
      <w:r w:rsidRPr="001134BD">
        <w:rPr>
          <w:rFonts w:ascii="Times New Roman" w:hAnsi="Times New Roman"/>
          <w:sz w:val="28"/>
          <w:szCs w:val="28"/>
        </w:rPr>
        <w:t>жный деньги сдайте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И проценты получайте.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2" type="#_x0000_t75" alt="https://proxyspare4.crushus.com/img-fotki.yandex.ru/get/195125/65387414.cc8/0_1b8170_80f37c7c_L.png" style="position:absolute;left:0;text-align:left;margin-left:-36pt;margin-top:3.05pt;width:171pt;height:217.65pt;z-index:-251660800;visibility:visible">
            <v:imagedata r:id="rId13" o:title=""/>
          </v:shape>
        </w:pict>
      </w:r>
      <w:r w:rsidRPr="001134BD">
        <w:rPr>
          <w:rFonts w:ascii="Times New Roman" w:hAnsi="Times New Roman"/>
          <w:sz w:val="28"/>
          <w:szCs w:val="28"/>
        </w:rPr>
        <w:t>Будут денежки копиться…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Что крыльцо?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На дом сгодится!</w:t>
      </w:r>
    </w:p>
    <w:p w:rsidR="00517E73" w:rsidRPr="001134BD" w:rsidRDefault="00517E73" w:rsidP="007D3D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Тут соседский Петушок</w:t>
      </w:r>
      <w:r>
        <w:rPr>
          <w:rFonts w:ascii="Times New Roman" w:hAnsi="Times New Roman"/>
          <w:sz w:val="28"/>
          <w:szCs w:val="28"/>
        </w:rPr>
        <w:t>,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Ярко-красный гребешок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В гости на часок зашёл,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Слова умные нашё</w:t>
      </w:r>
      <w:r w:rsidRPr="001134BD">
        <w:rPr>
          <w:rFonts w:ascii="Times New Roman" w:hAnsi="Times New Roman"/>
          <w:sz w:val="28"/>
          <w:szCs w:val="28"/>
        </w:rPr>
        <w:t>л:</w:t>
      </w:r>
    </w:p>
    <w:p w:rsidR="00517E73" w:rsidRPr="001134BD" w:rsidRDefault="00517E73" w:rsidP="007D3D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- Рябе бы курятник, вкусные корма,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В Куру инвестиции вкладывать пора!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Путь живё</w:t>
      </w:r>
      <w:r w:rsidRPr="001134BD">
        <w:rPr>
          <w:rFonts w:ascii="Times New Roman" w:hAnsi="Times New Roman"/>
          <w:sz w:val="28"/>
          <w:szCs w:val="28"/>
        </w:rPr>
        <w:t>т вам в радость,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И несётся вволю: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На продажу яйца,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Прибыли поболе!</w:t>
      </w:r>
    </w:p>
    <w:p w:rsidR="00517E73" w:rsidRPr="001134BD" w:rsidRDefault="00517E73" w:rsidP="007D3D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" o:spid="_x0000_s1033" type="#_x0000_t75" alt="https://s.poembook.ru/theme/20/62/5e/7cb1566f8f0c39b58219bdaa56c6ef794dfbc972.jpeg" style="position:absolute;left:0;text-align:left;margin-left:315pt;margin-top:4.6pt;width:170.05pt;height:141.5pt;z-index:-251659776;visibility:visible">
            <v:imagedata r:id="rId14" o:title=""/>
          </v:shape>
        </w:pic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Всё</w:t>
      </w:r>
      <w:r w:rsidRPr="001134BD">
        <w:rPr>
          <w:rFonts w:ascii="Times New Roman" w:hAnsi="Times New Roman"/>
          <w:sz w:val="28"/>
          <w:szCs w:val="28"/>
        </w:rPr>
        <w:t xml:space="preserve"> в финансы сложится,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Вложится, умножится,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Сберегутся-сладятся,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Денежки доба</w:t>
      </w:r>
      <w:r w:rsidRPr="001134BD">
        <w:rPr>
          <w:rFonts w:ascii="Times New Roman" w:hAnsi="Times New Roman"/>
          <w:sz w:val="28"/>
          <w:szCs w:val="28"/>
        </w:rPr>
        <w:t>вятся…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Жизнь у Деда с Бабой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Добрая наладится.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(А соседский Петя с Рябой подружился,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И бюджет их общий вдвое укрепился).</w:t>
      </w:r>
    </w:p>
    <w:p w:rsidR="00517E73" w:rsidRPr="001134BD" w:rsidRDefault="00517E73" w:rsidP="007D3D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3" o:spid="_x0000_s1034" type="#_x0000_t75" alt="http://www.stockwave.ru/sites/default/files/imagecache/photo-list/users/43202/illustration/homeless_dog.jpg" style="position:absolute;left:0;text-align:left;margin-left:-18pt;margin-top:14.6pt;width:162pt;height:158.05pt;z-index:-251658752;visibility:visible">
            <v:imagedata r:id="rId15" o:title=""/>
          </v:shape>
        </w:pic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 Мимо брё</w:t>
      </w:r>
      <w:r w:rsidRPr="001134BD">
        <w:rPr>
          <w:rFonts w:ascii="Times New Roman" w:hAnsi="Times New Roman"/>
          <w:sz w:val="28"/>
          <w:szCs w:val="28"/>
        </w:rPr>
        <w:t>л безродный Пёс,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Задал Рябе свой вопрос: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- Может, мне поможете,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Денежку предложите?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Буду я вас охранять,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Волка серого гонять,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А увижу лисий лаз –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Закусаю вора в раз!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Службой верной долг отдам!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Благо мне и благо вам!</w:t>
      </w:r>
    </w:p>
    <w:p w:rsidR="00517E73" w:rsidRPr="001134BD" w:rsidRDefault="00517E73" w:rsidP="007D3D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7E73" w:rsidRPr="001134BD" w:rsidRDefault="00517E73" w:rsidP="007D3D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noProof/>
          <w:lang w:eastAsia="ru-RU"/>
        </w:rPr>
        <w:pict>
          <v:shape id="_x0000_s1035" type="#_x0000_t75" style="position:absolute;left:0;text-align:left;margin-left:-27pt;margin-top:-10.25pt;width:153pt;height:154.5pt;z-index:-251657728">
            <v:imagedata r:id="rId16" o:title=""/>
          </v:shape>
        </w:pict>
      </w:r>
      <w:r w:rsidRPr="001134BD">
        <w:rPr>
          <w:rFonts w:ascii="Times New Roman" w:hAnsi="Times New Roman"/>
          <w:sz w:val="28"/>
          <w:szCs w:val="28"/>
        </w:rPr>
        <w:t>…Той порою рыжий хвост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6" type="#_x0000_t75" alt="http://weeklyroshni.com/assets/uploads/2094209907booksmoneyscale.jpg" style="position:absolute;left:0;text-align:left;margin-left:333pt;margin-top:.65pt;width:150.5pt;height:114.7pt;z-index:-251656704;visibility:visible">
            <v:imagedata r:id="rId17" o:title=""/>
          </v:shape>
        </w:pict>
      </w:r>
      <w:r w:rsidRPr="001134BD">
        <w:rPr>
          <w:rFonts w:ascii="Times New Roman" w:hAnsi="Times New Roman"/>
          <w:sz w:val="28"/>
          <w:szCs w:val="28"/>
        </w:rPr>
        <w:t>Промелькнул промеж берёз.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Лис из Сказкиного леса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Тоже полон интереса: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- Пёс-охранник? Не до шутки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Не хватало дырок в шубке!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Надо быстро уходить…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Но хочу я вас спросить: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Не забыли, что налог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Заплатить должны вы в срок?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А иначе жизнь - не мёд,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Деньги любят честный счё</w:t>
      </w:r>
      <w:r w:rsidRPr="001134BD">
        <w:rPr>
          <w:rFonts w:ascii="Times New Roman" w:hAnsi="Times New Roman"/>
          <w:sz w:val="28"/>
          <w:szCs w:val="28"/>
        </w:rPr>
        <w:t>т!</w:t>
      </w:r>
    </w:p>
    <w:p w:rsidR="00517E73" w:rsidRPr="001134BD" w:rsidRDefault="00517E73" w:rsidP="007D3D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7" o:spid="_x0000_s1037" type="#_x0000_t75" alt="http://beinplus24.ru/wp-content/uploads/0_94082_e4b44c4c_L.png" style="position:absolute;left:0;text-align:left;margin-left:-36pt;margin-top:5.5pt;width:194.25pt;height:180pt;z-index:-251661824;visibility:visible">
            <v:imagedata r:id="rId18" o:title=""/>
          </v:shape>
        </w:pict>
      </w:r>
      <w:r w:rsidRPr="001134BD">
        <w:rPr>
          <w:rFonts w:ascii="Times New Roman" w:hAnsi="Times New Roman"/>
          <w:sz w:val="28"/>
          <w:szCs w:val="28"/>
        </w:rPr>
        <w:t>Пёс на Лиса громко лает,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8" type="#_x0000_t75" alt="http://www.cucumber.ru/portfolio/ogonek/o_pers2/vid.jpg" style="position:absolute;left:0;text-align:left;margin-left:324pt;margin-top:7.4pt;width:175.5pt;height:173.15pt;z-index:-251652608;visibility:visible">
            <v:imagedata r:id="rId19" o:title=""/>
          </v:shape>
        </w:pict>
      </w:r>
      <w:r w:rsidRPr="001134BD">
        <w:rPr>
          <w:rFonts w:ascii="Times New Roman" w:hAnsi="Times New Roman"/>
          <w:sz w:val="28"/>
          <w:szCs w:val="28"/>
        </w:rPr>
        <w:t>Кряхтит Баба,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Дед вздыхает и почё</w:t>
      </w:r>
      <w:r w:rsidRPr="001134BD">
        <w:rPr>
          <w:rFonts w:ascii="Times New Roman" w:hAnsi="Times New Roman"/>
          <w:sz w:val="28"/>
          <w:szCs w:val="28"/>
        </w:rPr>
        <w:t>сывает лоб,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Видно, лучше думать чтоб…</w:t>
      </w:r>
    </w:p>
    <w:p w:rsidR="00517E73" w:rsidRPr="001134BD" w:rsidRDefault="00517E73" w:rsidP="007D3D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Вот теперь на самом деле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Дед да Баба поумнели!</w:t>
      </w:r>
    </w:p>
    <w:p w:rsidR="00517E73" w:rsidRPr="001134BD" w:rsidRDefault="00517E73" w:rsidP="007D3D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7E73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Кура, Лис, Петух и Пёс</w:t>
      </w:r>
    </w:p>
    <w:p w:rsidR="00517E73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Помогли решить вопрос.</w:t>
      </w:r>
    </w:p>
    <w:p w:rsidR="00517E73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живёт по средствам</w:t>
      </w:r>
    </w:p>
    <w:p w:rsidR="00517E73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Сказочная братия,</w:t>
      </w:r>
    </w:p>
    <w:p w:rsidR="00517E73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Покупая в меру,</w:t>
      </w:r>
    </w:p>
    <w:p w:rsidR="00517E73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Лишнего не тратя,</w:t>
      </w:r>
    </w:p>
    <w:p w:rsidR="00517E73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Уважают деньги</w:t>
      </w:r>
    </w:p>
    <w:p w:rsidR="00517E73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работой славятся.</w:t>
      </w:r>
    </w:p>
    <w:p w:rsidR="00517E73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Всё у них получится,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9" type="#_x0000_t75" style="position:absolute;left:0;text-align:left;margin-left:342pt;margin-top:1.8pt;width:135pt;height:117pt;z-index:-251654656">
            <v:imagedata r:id="rId20" o:title=""/>
          </v:shape>
        </w:pict>
      </w:r>
      <w:r>
        <w:rPr>
          <w:rFonts w:ascii="Times New Roman" w:hAnsi="Times New Roman"/>
          <w:sz w:val="28"/>
          <w:szCs w:val="28"/>
        </w:rPr>
        <w:t>Жизнь теперь наладится!</w:t>
      </w:r>
    </w:p>
    <w:p w:rsidR="00517E73" w:rsidRPr="001134BD" w:rsidRDefault="00517E73" w:rsidP="007D3D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Скоро домик купят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Бабушка и Дед,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1" o:spid="_x0000_s1040" type="#_x0000_t75" alt="http://kak-do-ma.ru/img-q5y5x5n4g40414r5m4d4s234t5n5s4c4i4s5p4e4o4h4k5o444r4n4/images/foto/c/1/apps/4/958/4958368_1.jpg" style="position:absolute;left:0;text-align:left;margin-left:-27pt;margin-top:9.4pt;width:252pt;height:191.35pt;z-index:-251651584;visibility:visible">
            <v:imagedata r:id="rId21" o:title=""/>
          </v:shape>
        </w:pict>
      </w:r>
      <w:r w:rsidRPr="001134BD">
        <w:rPr>
          <w:rFonts w:ascii="Times New Roman" w:hAnsi="Times New Roman"/>
          <w:sz w:val="28"/>
          <w:szCs w:val="28"/>
        </w:rPr>
        <w:t>Будут жить все счастливо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Много-много лет,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Прославляя Рябу</w:t>
      </w:r>
    </w:p>
    <w:p w:rsidR="00517E73" w:rsidRPr="001134BD" w:rsidRDefault="00517E73" w:rsidP="001134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34BD">
        <w:rPr>
          <w:rFonts w:ascii="Times New Roman" w:hAnsi="Times New Roman"/>
          <w:sz w:val="28"/>
          <w:szCs w:val="28"/>
        </w:rPr>
        <w:t>И не зная бед!</w:t>
      </w:r>
      <w:r w:rsidRPr="0099415B">
        <w:rPr>
          <w:noProof/>
          <w:lang w:eastAsia="ru-RU"/>
        </w:rPr>
        <w:t xml:space="preserve"> </w:t>
      </w:r>
    </w:p>
    <w:sectPr w:rsidR="00517E73" w:rsidRPr="001134BD" w:rsidSect="0002735C">
      <w:headerReference w:type="even" r:id="rId22"/>
      <w:headerReference w:type="default" r:id="rId2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7E73" w:rsidRDefault="00517E73">
      <w:r>
        <w:separator/>
      </w:r>
    </w:p>
  </w:endnote>
  <w:endnote w:type="continuationSeparator" w:id="0">
    <w:p w:rsidR="00517E73" w:rsidRDefault="00517E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7E73" w:rsidRDefault="00517E73">
      <w:r>
        <w:separator/>
      </w:r>
    </w:p>
  </w:footnote>
  <w:footnote w:type="continuationSeparator" w:id="0">
    <w:p w:rsidR="00517E73" w:rsidRDefault="00517E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E73" w:rsidRDefault="00517E73" w:rsidP="00EE7D3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17E73" w:rsidRDefault="00517E73" w:rsidP="0002735C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E73" w:rsidRDefault="00517E73" w:rsidP="00EE7D3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517E73" w:rsidRDefault="00517E73" w:rsidP="0002735C">
    <w:pPr>
      <w:pStyle w:val="Header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6A66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F1C0E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F24A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3C62E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E2C9D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99267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FC247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CF012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35848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D06B0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0B2F"/>
    <w:rsid w:val="00010B2F"/>
    <w:rsid w:val="0002735C"/>
    <w:rsid w:val="00060962"/>
    <w:rsid w:val="000670CE"/>
    <w:rsid w:val="00087219"/>
    <w:rsid w:val="001134BD"/>
    <w:rsid w:val="0012169C"/>
    <w:rsid w:val="00252E49"/>
    <w:rsid w:val="002619A6"/>
    <w:rsid w:val="002930B4"/>
    <w:rsid w:val="003220C8"/>
    <w:rsid w:val="00362765"/>
    <w:rsid w:val="00396311"/>
    <w:rsid w:val="004D6C30"/>
    <w:rsid w:val="00517E73"/>
    <w:rsid w:val="0060753F"/>
    <w:rsid w:val="00622A6E"/>
    <w:rsid w:val="0064692B"/>
    <w:rsid w:val="006D4B4D"/>
    <w:rsid w:val="007369D3"/>
    <w:rsid w:val="007D3DF6"/>
    <w:rsid w:val="007D5888"/>
    <w:rsid w:val="00921318"/>
    <w:rsid w:val="0096606E"/>
    <w:rsid w:val="0099415B"/>
    <w:rsid w:val="00A7055C"/>
    <w:rsid w:val="00B163E7"/>
    <w:rsid w:val="00B17A79"/>
    <w:rsid w:val="00BB648C"/>
    <w:rsid w:val="00C50C94"/>
    <w:rsid w:val="00C5503D"/>
    <w:rsid w:val="00CF52BF"/>
    <w:rsid w:val="00D27046"/>
    <w:rsid w:val="00D979D5"/>
    <w:rsid w:val="00DA0864"/>
    <w:rsid w:val="00E37C36"/>
    <w:rsid w:val="00EE7D36"/>
    <w:rsid w:val="00F367C7"/>
    <w:rsid w:val="00F459F8"/>
    <w:rsid w:val="00FA2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0C8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2735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369D3"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02735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07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0753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92</TotalTime>
  <Pages>4</Pages>
  <Words>394</Words>
  <Characters>2248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Сказочная история о том, как деда с бабой финансовой грамоте учили…</dc:title>
  <dc:subject/>
  <dc:creator>s</dc:creator>
  <cp:keywords/>
  <dc:description/>
  <cp:lastModifiedBy>Е.Харлова</cp:lastModifiedBy>
  <cp:revision>13</cp:revision>
  <cp:lastPrinted>2017-04-18T14:58:00Z</cp:lastPrinted>
  <dcterms:created xsi:type="dcterms:W3CDTF">2017-04-10T10:25:00Z</dcterms:created>
  <dcterms:modified xsi:type="dcterms:W3CDTF">2017-04-21T10:04:00Z</dcterms:modified>
</cp:coreProperties>
</file>